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A5" w:rsidRDefault="002A03A5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6" o:spid="_x0000_s1026" type="#_x0000_t75" alt="Macintosh HD:Users:Chei:Desktop:IMG_4557 2.jpg" style="position:absolute;margin-left:157.85pt;margin-top:228.35pt;width:278.95pt;height:254.85pt;z-index:251659264;visibility:visible;mso-position-horizontal-relative:page;mso-position-vertical-relative:page" wrapcoords="-58 0 -58 21536 21600 21536 21600 0 -58 0">
            <v:imagedata r:id="rId5" o:title=""/>
            <w10:wrap type="through"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ruta 3" o:spid="_x0000_s1027" type="#_x0000_t202" style="position:absolute;margin-left:54pt;margin-top:483.2pt;width:487pt;height:304.8pt;z-index:251657216;visibility:visible;mso-position-horizontal-relative:page;mso-position-vertical-relative:page" wrapcoords="0 0 21600 0 21600 21600 0 21600 0 0" filled="f" stroked="f">
            <v:textbox>
              <w:txbxContent>
                <w:p w:rsidR="002A03A5" w:rsidRPr="000746F9" w:rsidRDefault="002A03A5" w:rsidP="0083737D">
                  <w:pPr>
                    <w:jc w:val="both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sz w:val="28"/>
                      <w:szCs w:val="28"/>
                    </w:rPr>
                    <w:t xml:space="preserve">Även om det bara är början av april så närmar sig drömmen med stormsteg! Vi har kommit fram till att helgen den </w:t>
                  </w:r>
                  <w:r w:rsidRPr="000746F9">
                    <w:rPr>
                      <w:rFonts w:ascii="Calibri" w:hAnsi="Calibri" w:cs="Calibri"/>
                      <w:b/>
                      <w:bCs/>
                      <w:i/>
                      <w:iCs/>
                      <w:sz w:val="28"/>
                      <w:szCs w:val="28"/>
                    </w:rPr>
                    <w:t>19-20 augusti 2017</w:t>
                  </w:r>
                  <w:r w:rsidRPr="000746F9">
                    <w:rPr>
                      <w:rFonts w:ascii="Calibri" w:hAnsi="Calibri" w:cs="Calibri"/>
                      <w:sz w:val="28"/>
                      <w:szCs w:val="28"/>
                    </w:rPr>
                    <w:t xml:space="preserve"> är den som passar bäst trots allt. Vi har några alternativa övernattningar men kommer att bestämma </w:t>
                  </w:r>
                  <w:r w:rsidRPr="000746F9">
                    <w:rPr>
                      <w:rFonts w:ascii="Calibri" w:hAnsi="Calibri" w:cs="Calibri"/>
                      <w:i/>
                      <w:iCs/>
                      <w:sz w:val="28"/>
                      <w:szCs w:val="28"/>
                    </w:rPr>
                    <w:t>en</w:t>
                  </w:r>
                  <w:r w:rsidRPr="000746F9">
                    <w:rPr>
                      <w:rFonts w:ascii="Calibri" w:hAnsi="Calibri" w:cs="Calibri"/>
                      <w:sz w:val="28"/>
                      <w:szCs w:val="28"/>
                    </w:rPr>
                    <w:t xml:space="preserve"> längre fram så ni vet var Ni skall ställa in kursen när det är dags.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Vi skall </w:t>
                  </w:r>
                  <w:r w:rsidRPr="000746F9">
                    <w:rPr>
                      <w:rFonts w:ascii="Calibri" w:hAnsi="Calibri" w:cs="Calibri"/>
                      <w:i/>
                      <w:iCs/>
                      <w:color w:val="000000"/>
                      <w:sz w:val="28"/>
                      <w:szCs w:val="28"/>
                    </w:rPr>
                    <w:t>njuta, träffas</w:t>
                  </w: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och ha </w:t>
                  </w:r>
                  <w:r w:rsidRPr="000746F9">
                    <w:rPr>
                      <w:rFonts w:ascii="Calibri" w:hAnsi="Calibri" w:cs="Calibri"/>
                      <w:i/>
                      <w:iCs/>
                      <w:color w:val="000000"/>
                      <w:sz w:val="28"/>
                      <w:szCs w:val="28"/>
                    </w:rPr>
                    <w:t>kul</w:t>
                  </w: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!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i/>
                      <w:iCs/>
                      <w:color w:val="000000"/>
                      <w:sz w:val="28"/>
                      <w:szCs w:val="28"/>
                    </w:rPr>
                    <w:t>Grilla</w:t>
                  </w: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och bara vara!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Besök på </w:t>
                  </w:r>
                  <w:hyperlink r:id="rId6" w:history="1">
                    <w:r w:rsidRPr="000746F9">
                      <w:rPr>
                        <w:rStyle w:val="Hyperlink"/>
                        <w:rFonts w:ascii="Calibri" w:hAnsi="Calibri" w:cs="Calibri"/>
                        <w:i/>
                        <w:iCs/>
                        <w:sz w:val="28"/>
                        <w:szCs w:val="28"/>
                      </w:rPr>
                      <w:t>flygmuseét</w:t>
                    </w:r>
                  </w:hyperlink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(vet att de har en Spitfire-motor de brukar starta)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Eventuellt besöka </w:t>
                  </w:r>
                  <w:hyperlink r:id="rId7" w:history="1">
                    <w:r w:rsidRPr="000746F9">
                      <w:rPr>
                        <w:rStyle w:val="Hyperlink"/>
                        <w:rFonts w:ascii="Calibri" w:hAnsi="Calibri" w:cs="Calibri"/>
                        <w:i/>
                        <w:iCs/>
                        <w:sz w:val="28"/>
                        <w:szCs w:val="28"/>
                      </w:rPr>
                      <w:t>meteorcentrum</w:t>
                    </w:r>
                  </w:hyperlink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som ligger nära campingen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Trevlig </w:t>
                  </w:r>
                  <w:r w:rsidRPr="000746F9">
                    <w:rPr>
                      <w:rFonts w:ascii="Calibri" w:hAnsi="Calibri" w:cs="Calibri"/>
                      <w:i/>
                      <w:iCs/>
                      <w:color w:val="000000"/>
                      <w:sz w:val="28"/>
                      <w:szCs w:val="28"/>
                    </w:rPr>
                    <w:t>MC-tur</w:t>
                  </w: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runt Hara med fika och fin utsikt mot Oviksfjällen</w:t>
                  </w:r>
                </w:p>
                <w:p w:rsidR="002A03A5" w:rsidRPr="000746F9" w:rsidRDefault="002A03A5" w:rsidP="0083737D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Boende på </w:t>
                  </w:r>
                  <w:hyperlink r:id="rId8" w:history="1">
                    <w:r w:rsidRPr="000746F9">
                      <w:rPr>
                        <w:rStyle w:val="Hyperlink"/>
                        <w:rFonts w:ascii="Calibri" w:hAnsi="Calibri" w:cs="Calibri"/>
                        <w:i/>
                        <w:iCs/>
                        <w:sz w:val="28"/>
                        <w:szCs w:val="28"/>
                      </w:rPr>
                      <w:t>Ångsta camping</w:t>
                    </w:r>
                  </w:hyperlink>
                  <w:r w:rsidRPr="000746F9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med en fantastisk utsikt över Locknesjön alternativt på Lunne Hembygdsgård.</w:t>
                  </w:r>
                </w:p>
                <w:p w:rsidR="002A03A5" w:rsidRDefault="002A03A5" w:rsidP="0083737D">
                  <w:pPr>
                    <w:jc w:val="center"/>
                    <w:rPr>
                      <w:rFonts w:cs="Times New Roman"/>
                      <w:i/>
                      <w:iCs/>
                      <w:sz w:val="28"/>
                      <w:szCs w:val="28"/>
                    </w:rPr>
                  </w:pPr>
                </w:p>
                <w:p w:rsidR="002A03A5" w:rsidRDefault="002A03A5" w:rsidP="0083737D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 xml:space="preserve">Alf: </w:t>
                  </w:r>
                  <w:hyperlink r:id="rId9" w:history="1">
                    <w:r w:rsidRPr="00567815">
                      <w:rPr>
                        <w:rStyle w:val="Hyperlink"/>
                        <w:i/>
                        <w:iCs/>
                        <w:sz w:val="28"/>
                        <w:szCs w:val="28"/>
                      </w:rPr>
                      <w:t>mr_flatheadforever@hotmail.com</w:t>
                    </w:r>
                  </w:hyperlink>
                  <w:r>
                    <w:rPr>
                      <w:i/>
                      <w:iCs/>
                      <w:sz w:val="28"/>
                      <w:szCs w:val="28"/>
                    </w:rPr>
                    <w:t xml:space="preserve"> alt. 070-550 8667</w:t>
                  </w:r>
                </w:p>
                <w:p w:rsidR="002A03A5" w:rsidRDefault="002A03A5" w:rsidP="0083737D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 xml:space="preserve">Claes: </w:t>
                  </w:r>
                  <w:hyperlink r:id="rId10" w:history="1">
                    <w:r w:rsidRPr="00567815">
                      <w:rPr>
                        <w:rStyle w:val="Hyperlink"/>
                        <w:i/>
                        <w:iCs/>
                        <w:sz w:val="28"/>
                        <w:szCs w:val="28"/>
                      </w:rPr>
                      <w:t>chei4018@gmail.com</w:t>
                    </w:r>
                  </w:hyperlink>
                  <w:r>
                    <w:rPr>
                      <w:i/>
                      <w:iCs/>
                      <w:sz w:val="28"/>
                      <w:szCs w:val="28"/>
                    </w:rPr>
                    <w:t xml:space="preserve"> alt. 070-656 5034</w:t>
                  </w:r>
                </w:p>
                <w:p w:rsidR="002A03A5" w:rsidRDefault="002A03A5" w:rsidP="0056716F">
                  <w:pPr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A03A5" w:rsidRPr="0083737D" w:rsidRDefault="002A03A5" w:rsidP="0083737D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0746F9">
                    <w:rPr>
                      <w:rFonts w:ascii="Calibri" w:hAnsi="Calibri" w:cs="Calibri"/>
                      <w:i/>
                      <w:iCs/>
                      <w:color w:val="000000"/>
                      <w:sz w:val="32"/>
                      <w:szCs w:val="32"/>
                    </w:rPr>
                    <w:t>Det blir det vi väljer att göra det till!</w:t>
                  </w:r>
                </w:p>
                <w:p w:rsidR="002A03A5" w:rsidRPr="00405506" w:rsidRDefault="002A03A5" w:rsidP="0056716F">
                  <w:pPr>
                    <w:rPr>
                      <w:rFonts w:cs="Times New Roman"/>
                      <w:sz w:val="28"/>
                      <w:szCs w:val="28"/>
                    </w:rPr>
                  </w:pP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>
          <v:shape id="Textruta 2" o:spid="_x0000_s1028" type="#_x0000_t202" style="position:absolute;margin-left:202.05pt;margin-top:115.85pt;width:190.85pt;height:112.5pt;z-index:251658240;visibility:visible;mso-wrap-style:none;mso-position-horizontal-relative:page;mso-position-vertical-relative:page" filled="f" stroked="f">
            <v:textbox style="mso-fit-shape-to-text:t">
              <w:txbxContent>
                <w:p w:rsidR="002A03A5" w:rsidRDefault="002A03A5" w:rsidP="00FD17C0">
                  <w:pPr>
                    <w:jc w:val="center"/>
                    <w:rPr>
                      <w:b/>
                      <w:bCs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caps/>
                      <w:sz w:val="72"/>
                      <w:szCs w:val="72"/>
                    </w:rPr>
                    <w:t>19-20 aug</w:t>
                  </w:r>
                </w:p>
                <w:p w:rsidR="002A03A5" w:rsidRPr="005A3233" w:rsidRDefault="002A03A5" w:rsidP="00FD17C0">
                  <w:pPr>
                    <w:jc w:val="center"/>
                    <w:rPr>
                      <w:rFonts w:cs="Times New Roman"/>
                      <w:b/>
                      <w:bCs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caps/>
                      <w:sz w:val="72"/>
                      <w:szCs w:val="72"/>
                    </w:rPr>
                    <w:t>2017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Textruta 1" o:spid="_x0000_s1029" type="#_x0000_t202" style="position:absolute;margin-left:112.25pt;margin-top:56pt;width:370.45pt;height:59.85pt;z-index:251656192;visibility:visible;mso-wrap-style:none;mso-position-horizontal-relative:page;mso-position-vertical-relative:page" filled="f" stroked="f">
            <v:textbox style="mso-fit-shape-to-text:t">
              <w:txbxContent>
                <w:p w:rsidR="002A03A5" w:rsidRPr="005A3233" w:rsidRDefault="002A03A5" w:rsidP="0056716F">
                  <w:pPr>
                    <w:jc w:val="center"/>
                    <w:rPr>
                      <w:rFonts w:cs="Times New Roman"/>
                      <w:b/>
                      <w:bCs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caps/>
                      <w:sz w:val="72"/>
                      <w:szCs w:val="72"/>
                    </w:rPr>
                    <w:t>JamtlandstrAffen</w:t>
                  </w:r>
                </w:p>
              </w:txbxContent>
            </v:textbox>
            <w10:wrap type="square" anchorx="page" anchory="page"/>
          </v:shape>
        </w:pict>
      </w:r>
    </w:p>
    <w:sectPr w:rsidR="002A03A5" w:rsidSect="0056716F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??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730A0"/>
    <w:multiLevelType w:val="hybridMultilevel"/>
    <w:tmpl w:val="4F12E5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6BB042E"/>
    <w:multiLevelType w:val="hybridMultilevel"/>
    <w:tmpl w:val="F7FE79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304"/>
  <w:hyphenationZone w:val="425"/>
  <w:characterSpacingControl w:val="doNotCompress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penInPublishingView" w:val="0"/>
  </w:docVars>
  <w:rsids>
    <w:rsidRoot w:val="0056716F"/>
    <w:rsid w:val="000746F9"/>
    <w:rsid w:val="002A03A5"/>
    <w:rsid w:val="00386537"/>
    <w:rsid w:val="00405506"/>
    <w:rsid w:val="0056716F"/>
    <w:rsid w:val="00567815"/>
    <w:rsid w:val="005A3233"/>
    <w:rsid w:val="006D1797"/>
    <w:rsid w:val="006D5694"/>
    <w:rsid w:val="007E0CA5"/>
    <w:rsid w:val="0083737D"/>
    <w:rsid w:val="00862DC2"/>
    <w:rsid w:val="00943C33"/>
    <w:rsid w:val="00AF5933"/>
    <w:rsid w:val="00CF4C98"/>
    <w:rsid w:val="00E0403B"/>
    <w:rsid w:val="00FD1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7C0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0550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373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stacamping.com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urtex.se/sv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knikland.s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hei4018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r_flatheadforev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0</Words>
  <Characters>4</Characters>
  <Application>Microsoft Office Outlook</Application>
  <DocSecurity>0</DocSecurity>
  <Lines>0</Lines>
  <Paragraphs>0</Paragraphs>
  <ScaleCrop>false</ScaleCrop>
  <Company>Hemma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Heiming</dc:creator>
  <cp:keywords/>
  <dc:description/>
  <cp:lastModifiedBy>ja</cp:lastModifiedBy>
  <cp:revision>3</cp:revision>
  <cp:lastPrinted>2017-04-08T13:12:00Z</cp:lastPrinted>
  <dcterms:created xsi:type="dcterms:W3CDTF">2017-05-02T06:24:00Z</dcterms:created>
  <dcterms:modified xsi:type="dcterms:W3CDTF">2017-05-02T06:32:00Z</dcterms:modified>
</cp:coreProperties>
</file>